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F1212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AF5F8A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AF5F8A" w:rsidRPr="00AF5F8A">
        <w:rPr>
          <w:b/>
          <w:bCs/>
          <w:smallCaps/>
        </w:rPr>
        <w:t>792949-7 «О внесении изменений</w:t>
      </w:r>
    </w:p>
    <w:p w:rsidR="00AF5F8A" w:rsidRDefault="00AF5F8A" w:rsidP="00074049">
      <w:pPr>
        <w:spacing w:line="360" w:lineRule="auto"/>
        <w:jc w:val="center"/>
        <w:rPr>
          <w:b/>
          <w:bCs/>
          <w:smallCaps/>
        </w:rPr>
      </w:pPr>
      <w:r w:rsidRPr="00AF5F8A">
        <w:rPr>
          <w:b/>
          <w:bCs/>
          <w:smallCaps/>
        </w:rPr>
        <w:t>в Федеральный закон «О несостоятельности (банкротстве)»</w:t>
      </w:r>
    </w:p>
    <w:p w:rsidR="00074049" w:rsidRPr="00A24BA1" w:rsidRDefault="00AF5F8A" w:rsidP="00074049">
      <w:pPr>
        <w:spacing w:line="360" w:lineRule="auto"/>
        <w:jc w:val="center"/>
        <w:rPr>
          <w:b/>
          <w:bCs/>
          <w:smallCaps/>
        </w:rPr>
      </w:pPr>
      <w:r w:rsidRPr="00AF5F8A">
        <w:rPr>
          <w:b/>
          <w:bCs/>
          <w:smallCaps/>
        </w:rPr>
        <w:t xml:space="preserve">в части внесудебного банкротства гражданина»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AF5F8A" w:rsidRPr="00AF5F8A">
        <w:t>792949-7 «О внесении изменений в Федеральный закон «О несостоятельности (банкротстве)» в части внесудебного банкротства гражданина»</w:t>
      </w:r>
      <w:r w:rsidR="00AF5F8A">
        <w:t xml:space="preserve">, внесенный депутатами </w:t>
      </w:r>
      <w:r w:rsidR="00AF5F8A" w:rsidRPr="00AF5F8A">
        <w:t xml:space="preserve">Государственной Думы </w:t>
      </w:r>
      <w:proofErr w:type="spellStart"/>
      <w:r w:rsidR="00AF5F8A" w:rsidRPr="00AF5F8A">
        <w:t>Н.П.Николаев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С.В.Чижов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В.М.Шишкоедов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А.В.Туров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А.В.Якубовски</w:t>
      </w:r>
      <w:r w:rsidR="00AF5F8A">
        <w:t>м</w:t>
      </w:r>
      <w:proofErr w:type="spellEnd"/>
      <w:r w:rsidR="00AF5F8A" w:rsidRPr="00AF5F8A">
        <w:t xml:space="preserve">, </w:t>
      </w:r>
      <w:proofErr w:type="spellStart"/>
      <w:r w:rsidR="00AF5F8A" w:rsidRPr="00AF5F8A">
        <w:t>А.А.Харсиев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Б.Х.Сайтиев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И.В.Сапко</w:t>
      </w:r>
      <w:proofErr w:type="spellEnd"/>
      <w:r w:rsidR="00AF5F8A" w:rsidRPr="00AF5F8A">
        <w:t xml:space="preserve">, </w:t>
      </w:r>
      <w:proofErr w:type="spellStart"/>
      <w:r w:rsidR="00AF5F8A" w:rsidRPr="00AF5F8A">
        <w:t>И.М.Гусев</w:t>
      </w:r>
      <w:r w:rsidR="00AF5F8A">
        <w:t>ой</w:t>
      </w:r>
      <w:proofErr w:type="spellEnd"/>
      <w:r w:rsidR="00AF5F8A" w:rsidRPr="00AF5F8A">
        <w:t xml:space="preserve">, </w:t>
      </w:r>
      <w:proofErr w:type="spellStart"/>
      <w:r w:rsidR="00AF5F8A" w:rsidRPr="00AF5F8A">
        <w:t>А.Н.Красноштанов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Г.А.Карлов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В.С.Скруг</w:t>
      </w:r>
      <w:r w:rsidR="00AF5F8A">
        <w:t>ом</w:t>
      </w:r>
      <w:proofErr w:type="spellEnd"/>
      <w:r w:rsidR="00AF5F8A" w:rsidRPr="00AF5F8A">
        <w:t xml:space="preserve">, </w:t>
      </w:r>
      <w:proofErr w:type="spellStart"/>
      <w:r w:rsidR="00AF5F8A" w:rsidRPr="00AF5F8A">
        <w:t>В.И.Афонски</w:t>
      </w:r>
      <w:r w:rsidR="00AF5F8A">
        <w:t>м</w:t>
      </w:r>
      <w:proofErr w:type="spellEnd"/>
      <w:r w:rsidR="00AF5F8A" w:rsidRPr="00AF5F8A">
        <w:t xml:space="preserve">, </w:t>
      </w:r>
      <w:proofErr w:type="spellStart"/>
      <w:r w:rsidR="00AF5F8A" w:rsidRPr="00AF5F8A">
        <w:t>Е.Б.Шулепов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М.С.Гаджиев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М.С.Шеремет</w:t>
      </w:r>
      <w:r w:rsidR="00AF5F8A">
        <w:t>ом</w:t>
      </w:r>
      <w:proofErr w:type="spellEnd"/>
      <w:r w:rsidR="00AF5F8A" w:rsidRPr="00AF5F8A">
        <w:t xml:space="preserve">, </w:t>
      </w:r>
      <w:proofErr w:type="spellStart"/>
      <w:r w:rsidR="00AF5F8A" w:rsidRPr="00AF5F8A">
        <w:t>А.П.Марков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Т.В.Соломатин</w:t>
      </w:r>
      <w:r w:rsidR="00AF5F8A">
        <w:t>о</w:t>
      </w:r>
      <w:r w:rsidR="00F12122">
        <w:t>й</w:t>
      </w:r>
      <w:proofErr w:type="spellEnd"/>
      <w:r w:rsidR="00AF5F8A" w:rsidRPr="00AF5F8A">
        <w:t xml:space="preserve">, </w:t>
      </w:r>
      <w:proofErr w:type="spellStart"/>
      <w:r w:rsidR="00AF5F8A" w:rsidRPr="00AF5F8A">
        <w:t>Е.О.Серов</w:t>
      </w:r>
      <w:r w:rsidR="00AF5F8A">
        <w:t>ой</w:t>
      </w:r>
      <w:proofErr w:type="spellEnd"/>
      <w:r w:rsidR="00AF5F8A" w:rsidRPr="00AF5F8A">
        <w:t xml:space="preserve">, </w:t>
      </w:r>
      <w:proofErr w:type="spellStart"/>
      <w:r w:rsidR="00AF5F8A" w:rsidRPr="00AF5F8A">
        <w:t>Н.В.Панков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А.Г.Ярошук</w:t>
      </w:r>
      <w:r w:rsidR="00AF5F8A">
        <w:t>ом</w:t>
      </w:r>
      <w:proofErr w:type="spellEnd"/>
      <w:r w:rsidR="00AF5F8A" w:rsidRPr="00AF5F8A">
        <w:t xml:space="preserve">, </w:t>
      </w:r>
      <w:proofErr w:type="spellStart"/>
      <w:r w:rsidR="00AF5F8A" w:rsidRPr="00AF5F8A">
        <w:t>И.Н.Сухарев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Н.В.Говорин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В.В.Иванов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А.Г.Кобилев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С.А.Сопчук</w:t>
      </w:r>
      <w:r w:rsidR="00AF5F8A">
        <w:t>ом</w:t>
      </w:r>
      <w:proofErr w:type="spellEnd"/>
      <w:r w:rsidR="00AF5F8A" w:rsidRPr="00AF5F8A">
        <w:t xml:space="preserve">, </w:t>
      </w:r>
      <w:proofErr w:type="spellStart"/>
      <w:r w:rsidR="00AF5F8A" w:rsidRPr="00AF5F8A">
        <w:t>Н.Н.Пилюс</w:t>
      </w:r>
      <w:proofErr w:type="spellEnd"/>
      <w:r w:rsidR="00AF5F8A" w:rsidRPr="00AF5F8A">
        <w:t xml:space="preserve">, </w:t>
      </w:r>
      <w:proofErr w:type="spellStart"/>
      <w:r w:rsidR="00AF5F8A" w:rsidRPr="00AF5F8A">
        <w:t>А.А.Хохлов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Ю.Н.Швыткин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Г.И.Данчиков</w:t>
      </w:r>
      <w:r w:rsidR="00AF5F8A">
        <w:t>ой</w:t>
      </w:r>
      <w:proofErr w:type="spellEnd"/>
      <w:r w:rsidR="00AF5F8A" w:rsidRPr="00AF5F8A">
        <w:t xml:space="preserve">, </w:t>
      </w:r>
      <w:proofErr w:type="spellStart"/>
      <w:r w:rsidR="00AF5F8A" w:rsidRPr="00AF5F8A">
        <w:t>М.П.Беспалов</w:t>
      </w:r>
      <w:r w:rsidR="00AF5F8A">
        <w:t>ой</w:t>
      </w:r>
      <w:proofErr w:type="spellEnd"/>
      <w:r w:rsidR="00AF5F8A" w:rsidRPr="00AF5F8A">
        <w:t xml:space="preserve">, </w:t>
      </w:r>
      <w:proofErr w:type="spellStart"/>
      <w:r w:rsidR="00AF5F8A" w:rsidRPr="00AF5F8A">
        <w:t>А.В.Чернышев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А.В.Маграмов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С.В.Бессараб</w:t>
      </w:r>
      <w:bookmarkStart w:id="0" w:name="_GoBack"/>
      <w:bookmarkEnd w:id="0"/>
      <w:proofErr w:type="spellEnd"/>
      <w:r w:rsidR="00AF5F8A" w:rsidRPr="00AF5F8A">
        <w:t xml:space="preserve">, </w:t>
      </w:r>
      <w:proofErr w:type="spellStart"/>
      <w:r w:rsidR="00AF5F8A" w:rsidRPr="00AF5F8A">
        <w:t>Г.К.Сафаралиев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В.В.Суббот</w:t>
      </w:r>
      <w:r w:rsidR="00AF5F8A">
        <w:t>ом</w:t>
      </w:r>
      <w:proofErr w:type="spellEnd"/>
      <w:r w:rsidR="00AF5F8A" w:rsidRPr="00AF5F8A">
        <w:t xml:space="preserve">, </w:t>
      </w:r>
      <w:proofErr w:type="spellStart"/>
      <w:r w:rsidR="00AF5F8A" w:rsidRPr="00AF5F8A">
        <w:t>В.В.Бузилов</w:t>
      </w:r>
      <w:r w:rsidR="00AF5F8A">
        <w:t>ым</w:t>
      </w:r>
      <w:proofErr w:type="spellEnd"/>
      <w:r w:rsidR="00AF5F8A">
        <w:t xml:space="preserve">, </w:t>
      </w:r>
      <w:proofErr w:type="spellStart"/>
      <w:r w:rsidR="00AF5F8A">
        <w:t>В.И.Синяговским</w:t>
      </w:r>
      <w:proofErr w:type="spellEnd"/>
      <w:r w:rsidR="00AF5F8A" w:rsidRPr="00AF5F8A">
        <w:t xml:space="preserve">, </w:t>
      </w:r>
      <w:proofErr w:type="spellStart"/>
      <w:r w:rsidR="00AF5F8A" w:rsidRPr="00AF5F8A">
        <w:t>А.А.Кувычко</w:t>
      </w:r>
      <w:proofErr w:type="spellEnd"/>
      <w:r w:rsidR="00AF5F8A" w:rsidRPr="00AF5F8A">
        <w:t xml:space="preserve">, </w:t>
      </w:r>
      <w:proofErr w:type="spellStart"/>
      <w:r w:rsidR="00AF5F8A" w:rsidRPr="00AF5F8A">
        <w:t>Н.В.Малов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М.Г.Кудрявцев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М.А.Иванов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Д.В.Ламейкин</w:t>
      </w:r>
      <w:r w:rsidR="00AF5F8A">
        <w:t>ым</w:t>
      </w:r>
      <w:proofErr w:type="spellEnd"/>
      <w:r w:rsidR="00AF5F8A" w:rsidRPr="00AF5F8A">
        <w:t xml:space="preserve">, </w:t>
      </w:r>
      <w:proofErr w:type="spellStart"/>
      <w:r w:rsidR="00AF5F8A" w:rsidRPr="00AF5F8A">
        <w:t>А.Б.Выборны</w:t>
      </w:r>
      <w:r w:rsidR="00AF5F8A">
        <w:t>м</w:t>
      </w:r>
      <w:proofErr w:type="spellEnd"/>
      <w:r w:rsidR="00AF5F8A" w:rsidRPr="00AF5F8A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AF5F8A">
        <w:t xml:space="preserve"> природным ресурсам, собственности и земельным отношениям.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F5F8A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 </w:t>
      </w:r>
      <w:r w:rsidR="00AF5F8A">
        <w:rPr>
          <w:i/>
        </w:rPr>
        <w:t>297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5F8A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AF5F8A"/>
    <w:rsid w:val="00F1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2019-10-25T02:32:00Z</dcterms:created>
  <dcterms:modified xsi:type="dcterms:W3CDTF">2019-10-26T05:58:00Z</dcterms:modified>
</cp:coreProperties>
</file>