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F4EE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1164A9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E4520F" w:rsidRPr="00E4520F">
        <w:rPr>
          <w:b/>
          <w:bCs/>
          <w:smallCaps/>
        </w:rPr>
        <w:t>762387-7 «О внесении изменений</w:t>
      </w:r>
    </w:p>
    <w:p w:rsidR="001164A9" w:rsidRDefault="00E4520F" w:rsidP="00074049">
      <w:pPr>
        <w:spacing w:line="360" w:lineRule="auto"/>
        <w:jc w:val="center"/>
        <w:rPr>
          <w:b/>
          <w:bCs/>
          <w:smallCaps/>
        </w:rPr>
      </w:pPr>
      <w:r w:rsidRPr="00E4520F">
        <w:rPr>
          <w:b/>
          <w:bCs/>
          <w:smallCaps/>
        </w:rPr>
        <w:t>в статью 6 Федерального закона «Об образовании в Российской Федерации»</w:t>
      </w:r>
    </w:p>
    <w:p w:rsidR="001164A9" w:rsidRDefault="00E4520F" w:rsidP="00074049">
      <w:pPr>
        <w:spacing w:line="360" w:lineRule="auto"/>
        <w:jc w:val="center"/>
        <w:rPr>
          <w:b/>
          <w:bCs/>
          <w:smallCaps/>
        </w:rPr>
      </w:pPr>
      <w:r w:rsidRPr="00E4520F">
        <w:rPr>
          <w:b/>
          <w:bCs/>
          <w:smallCaps/>
        </w:rPr>
        <w:t xml:space="preserve">(в части установления перечня документов, в разработке и ведении </w:t>
      </w:r>
    </w:p>
    <w:p w:rsidR="00074049" w:rsidRPr="00A24BA1" w:rsidRDefault="00E4520F" w:rsidP="00074049">
      <w:pPr>
        <w:spacing w:line="360" w:lineRule="auto"/>
        <w:jc w:val="center"/>
        <w:rPr>
          <w:b/>
          <w:bCs/>
          <w:smallCaps/>
        </w:rPr>
      </w:pPr>
      <w:r w:rsidRPr="00E4520F">
        <w:rPr>
          <w:b/>
          <w:bCs/>
          <w:smallCaps/>
        </w:rPr>
        <w:t xml:space="preserve">которых участвуют педагогические работники)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1164A9" w:rsidRPr="001164A9" w:rsidRDefault="00074049" w:rsidP="001164A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E4520F" w:rsidRPr="00E4520F">
        <w:t>762387-7 «О внесении изменений в статью 6 Федерального закона «Об образовании в Российской Федерации» (в части установления перечня документов, в разработке и ведении которых участвуют педагогические работники)</w:t>
      </w:r>
      <w:r w:rsidR="00E4520F">
        <w:t>, внесенный депутатами</w:t>
      </w:r>
      <w:r w:rsidR="00E4520F" w:rsidRPr="00E4520F">
        <w:t xml:space="preserve"> Государственной Думы </w:t>
      </w:r>
      <w:proofErr w:type="spellStart"/>
      <w:r w:rsidR="00E4520F" w:rsidRPr="00E4520F">
        <w:t>Е.А.Митин</w:t>
      </w:r>
      <w:r w:rsidR="00E4520F">
        <w:t>ой</w:t>
      </w:r>
      <w:proofErr w:type="spellEnd"/>
      <w:r w:rsidR="00E4520F" w:rsidRPr="00E4520F">
        <w:t xml:space="preserve">, </w:t>
      </w:r>
      <w:proofErr w:type="spellStart"/>
      <w:r w:rsidR="001164A9">
        <w:t>О.А.</w:t>
      </w:r>
      <w:r w:rsidR="001164A9" w:rsidRPr="001164A9">
        <w:t>Бондар</w:t>
      </w:r>
      <w:r w:rsidR="00AF4EEA">
        <w:t>ь</w:t>
      </w:r>
      <w:proofErr w:type="spellEnd"/>
      <w:r w:rsidR="001164A9" w:rsidRPr="001164A9">
        <w:t xml:space="preserve">, </w:t>
      </w:r>
      <w:proofErr w:type="spellStart"/>
      <w:r w:rsidR="001164A9" w:rsidRPr="001164A9">
        <w:t>Л.Н.Тутовой</w:t>
      </w:r>
      <w:proofErr w:type="spellEnd"/>
      <w:r w:rsidR="001164A9" w:rsidRPr="001164A9">
        <w:t xml:space="preserve">, </w:t>
      </w:r>
      <w:proofErr w:type="spellStart"/>
      <w:r w:rsidR="001164A9" w:rsidRPr="001164A9">
        <w:t>М.В.Тарасенко</w:t>
      </w:r>
      <w:proofErr w:type="spellEnd"/>
      <w:r w:rsidR="001164A9" w:rsidRPr="001164A9">
        <w:t xml:space="preserve">, </w:t>
      </w:r>
      <w:proofErr w:type="spellStart"/>
      <w:r w:rsidR="001164A9" w:rsidRPr="001164A9">
        <w:t>Т.В.Касаевой</w:t>
      </w:r>
      <w:proofErr w:type="spellEnd"/>
      <w:r w:rsidR="001164A9" w:rsidRPr="001164A9">
        <w:t xml:space="preserve">, </w:t>
      </w:r>
      <w:proofErr w:type="spellStart"/>
      <w:r w:rsidR="001164A9" w:rsidRPr="001164A9">
        <w:t>С.В.Чижовым</w:t>
      </w:r>
      <w:proofErr w:type="spellEnd"/>
      <w:r w:rsidR="001164A9" w:rsidRPr="001164A9">
        <w:t xml:space="preserve">, </w:t>
      </w:r>
      <w:proofErr w:type="spellStart"/>
      <w:r w:rsidR="001164A9" w:rsidRPr="001164A9">
        <w:t>М.И.Щаблыкиным</w:t>
      </w:r>
      <w:proofErr w:type="spellEnd"/>
      <w:r w:rsidR="001164A9" w:rsidRPr="001164A9">
        <w:t xml:space="preserve">, </w:t>
      </w:r>
      <w:proofErr w:type="spellStart"/>
      <w:r w:rsidR="001164A9" w:rsidRPr="001164A9">
        <w:t>В.П.Водолацким</w:t>
      </w:r>
      <w:proofErr w:type="spellEnd"/>
      <w:r w:rsidR="001164A9" w:rsidRPr="001164A9">
        <w:t xml:space="preserve">, </w:t>
      </w:r>
      <w:proofErr w:type="spellStart"/>
      <w:r w:rsidR="001164A9" w:rsidRPr="001164A9">
        <w:t>А.А.Гетта</w:t>
      </w:r>
      <w:proofErr w:type="spellEnd"/>
      <w:r w:rsidR="001164A9" w:rsidRPr="001164A9">
        <w:t xml:space="preserve">, </w:t>
      </w:r>
      <w:proofErr w:type="spellStart"/>
      <w:r w:rsidR="001164A9" w:rsidRPr="001164A9">
        <w:t>А.М.Шолоховым</w:t>
      </w:r>
      <w:proofErr w:type="spellEnd"/>
      <w:r w:rsidR="001164A9" w:rsidRPr="001164A9">
        <w:t xml:space="preserve">, </w:t>
      </w:r>
      <w:proofErr w:type="spellStart"/>
      <w:r w:rsidR="001164A9" w:rsidRPr="001164A9">
        <w:t>В.Е.Дерябкиным</w:t>
      </w:r>
      <w:proofErr w:type="spellEnd"/>
      <w:r w:rsidR="001164A9" w:rsidRPr="001164A9">
        <w:t xml:space="preserve">, </w:t>
      </w:r>
      <w:proofErr w:type="spellStart"/>
      <w:r w:rsidR="00AF4EEA">
        <w:t>В.С.Скругом</w:t>
      </w:r>
      <w:proofErr w:type="spellEnd"/>
      <w:r w:rsidR="00AF4EEA">
        <w:t xml:space="preserve">, </w:t>
      </w:r>
      <w:proofErr w:type="spellStart"/>
      <w:r w:rsidR="00AF4EEA">
        <w:t>А.А.Журавлевым</w:t>
      </w:r>
      <w:proofErr w:type="spellEnd"/>
      <w:r w:rsidR="00AF4EEA">
        <w:t xml:space="preserve">, </w:t>
      </w:r>
      <w:proofErr w:type="spellStart"/>
      <w:r w:rsidR="00AF4EEA">
        <w:t>В.Л.Евлановым</w:t>
      </w:r>
      <w:proofErr w:type="spellEnd"/>
      <w:r w:rsidR="00AF4EEA">
        <w:t xml:space="preserve">, </w:t>
      </w:r>
      <w:bookmarkStart w:id="0" w:name="_GoBack"/>
      <w:bookmarkEnd w:id="0"/>
      <w:r w:rsidR="001164A9" w:rsidRPr="001164A9">
        <w:t xml:space="preserve">членом Совета Федерации </w:t>
      </w:r>
      <w:proofErr w:type="spellStart"/>
      <w:r w:rsidR="001164A9" w:rsidRPr="001164A9">
        <w:t>И.В.Рукавишниковой</w:t>
      </w:r>
      <w:proofErr w:type="spellEnd"/>
      <w:r w:rsidR="001164A9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1164A9">
        <w:t xml:space="preserve"> образованию и науке.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1164A9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 </w:t>
      </w:r>
      <w:r w:rsidR="001164A9">
        <w:rPr>
          <w:i/>
        </w:rPr>
        <w:t>299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20F"/>
    <w:rsid w:val="0003475D"/>
    <w:rsid w:val="00067523"/>
    <w:rsid w:val="00074049"/>
    <w:rsid w:val="001164A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AF4EEA"/>
    <w:rsid w:val="00E4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2019-10-25T05:04:00Z</dcterms:created>
  <dcterms:modified xsi:type="dcterms:W3CDTF">2019-10-26T05:31:00Z</dcterms:modified>
</cp:coreProperties>
</file>