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6A58EE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23016D" w:rsidRDefault="006A33B6" w:rsidP="0023016D">
      <w:pPr>
        <w:spacing w:line="360" w:lineRule="auto"/>
        <w:jc w:val="center"/>
        <w:rPr>
          <w:b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23016D">
        <w:rPr>
          <w:b/>
          <w:smallCaps/>
        </w:rPr>
        <w:t>«</w:t>
      </w:r>
      <w:r w:rsidR="0023016D" w:rsidRPr="0023016D">
        <w:rPr>
          <w:b/>
          <w:smallCaps/>
        </w:rPr>
        <w:t>О внесении</w:t>
      </w:r>
    </w:p>
    <w:p w:rsidR="006A33B6" w:rsidRPr="00F20EC2" w:rsidRDefault="0023016D" w:rsidP="0023016D">
      <w:pPr>
        <w:spacing w:line="360" w:lineRule="auto"/>
        <w:jc w:val="center"/>
        <w:rPr>
          <w:b/>
          <w:bCs/>
          <w:smallCaps/>
          <w:lang w:bidi="ru-RU"/>
        </w:rPr>
      </w:pPr>
      <w:r w:rsidRPr="0023016D">
        <w:rPr>
          <w:b/>
          <w:smallCaps/>
        </w:rPr>
        <w:t>изменений в Закон Республики Саха (Якутия) «О культуре»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23016D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23016D">
        <w:t>«</w:t>
      </w:r>
      <w:r w:rsidR="0023016D" w:rsidRPr="0023016D">
        <w:t>О внесении изменений в Закон Республики Саха (Якутия) «О культуре»</w:t>
      </w:r>
      <w:r>
        <w:t xml:space="preserve">, </w:t>
      </w:r>
      <w:r w:rsidRPr="000E0B44">
        <w:t xml:space="preserve">внесенный </w:t>
      </w:r>
      <w:r>
        <w:t>народными депутатами Республики Саха (Якутия)</w:t>
      </w:r>
      <w:r w:rsidR="0023016D">
        <w:t xml:space="preserve"> </w:t>
      </w:r>
      <w:r w:rsidR="0023016D" w:rsidRPr="0023016D">
        <w:t>Ф.В.Габышевой, В.А.Местниковым, О.Т.Михайловой, М.Н.Христофоровой</w:t>
      </w:r>
      <w:r>
        <w:t>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Тумэн)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23016D" w:rsidRPr="0023016D">
        <w:rPr>
          <w:bCs/>
        </w:rPr>
        <w:t>науке, образованию, культуре, средствам массовой информации и делам общественных организаций до 6 декабря 2019 года.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Тумэн) Республики Саха (Якутия) </w:t>
      </w:r>
      <w:r w:rsidRPr="00883182">
        <w:t xml:space="preserve">по </w:t>
      </w:r>
      <w:r w:rsidR="0023016D" w:rsidRPr="0023016D">
        <w:rPr>
          <w:bCs/>
        </w:rPr>
        <w:t xml:space="preserve">науке, образованию, культуре, средствам массовой информации и делам общественных организаций </w:t>
      </w:r>
      <w:r w:rsidR="0023016D">
        <w:rPr>
          <w:bCs/>
        </w:rPr>
        <w:t xml:space="preserve">(Ф.В.Габышева) </w:t>
      </w:r>
      <w:r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Тумэн) Республики Саха (Якутия) </w:t>
      </w:r>
      <w:r w:rsidR="0023016D">
        <w:t xml:space="preserve">                      </w:t>
      </w:r>
      <w:r w:rsidRPr="000E0B44">
        <w:t>во втором чтении.</w:t>
      </w:r>
    </w:p>
    <w:p w:rsidR="0023016D" w:rsidRDefault="0023016D" w:rsidP="006A33B6">
      <w:pPr>
        <w:spacing w:line="360" w:lineRule="auto"/>
        <w:ind w:firstLine="709"/>
        <w:jc w:val="both"/>
      </w:pPr>
    </w:p>
    <w:p w:rsidR="0023016D" w:rsidRDefault="0023016D" w:rsidP="006A33B6">
      <w:pPr>
        <w:spacing w:line="360" w:lineRule="auto"/>
        <w:ind w:firstLine="709"/>
        <w:jc w:val="both"/>
      </w:pPr>
    </w:p>
    <w:p w:rsidR="0023016D" w:rsidRDefault="0023016D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  <w:r>
        <w:lastRenderedPageBreak/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г.Якутск,</w:t>
      </w:r>
      <w:r>
        <w:rPr>
          <w:i/>
        </w:rPr>
        <w:t xml:space="preserve"> </w:t>
      </w:r>
      <w:r w:rsidR="00A50849">
        <w:rPr>
          <w:i/>
        </w:rPr>
        <w:t xml:space="preserve">21 </w:t>
      </w:r>
      <w:r w:rsidR="0023016D">
        <w:rPr>
          <w:i/>
        </w:rPr>
        <w:t>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    ГС № </w:t>
      </w:r>
      <w:r w:rsidR="00A50849">
        <w:rPr>
          <w:i/>
        </w:rPr>
        <w:t>323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EE" w:rsidRDefault="006A58EE" w:rsidP="006A33B6">
      <w:r>
        <w:separator/>
      </w:r>
    </w:p>
  </w:endnote>
  <w:endnote w:type="continuationSeparator" w:id="0">
    <w:p w:rsidR="006A58EE" w:rsidRDefault="006A58EE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EE" w:rsidRDefault="006A58EE" w:rsidP="006A33B6">
      <w:r>
        <w:separator/>
      </w:r>
    </w:p>
  </w:footnote>
  <w:footnote w:type="continuationSeparator" w:id="0">
    <w:p w:rsidR="006A58EE" w:rsidRDefault="006A58EE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50849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016D"/>
    <w:rsid w:val="0003475D"/>
    <w:rsid w:val="00067523"/>
    <w:rsid w:val="001369BA"/>
    <w:rsid w:val="001D73C2"/>
    <w:rsid w:val="0023016D"/>
    <w:rsid w:val="0026222D"/>
    <w:rsid w:val="002811D5"/>
    <w:rsid w:val="002D3F89"/>
    <w:rsid w:val="0041565A"/>
    <w:rsid w:val="004C7741"/>
    <w:rsid w:val="004C7798"/>
    <w:rsid w:val="005A1EBF"/>
    <w:rsid w:val="00637FFD"/>
    <w:rsid w:val="006A33B6"/>
    <w:rsid w:val="006A58EE"/>
    <w:rsid w:val="0070788D"/>
    <w:rsid w:val="007B68F8"/>
    <w:rsid w:val="008209F0"/>
    <w:rsid w:val="00A237B1"/>
    <w:rsid w:val="00A50849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2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2019-11-20T07:32:00Z</dcterms:created>
  <dcterms:modified xsi:type="dcterms:W3CDTF">2019-11-22T05:26:00Z</dcterms:modified>
</cp:coreProperties>
</file>