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C74542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C74542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C74542">
        <w:rPr>
          <w:b/>
          <w:bCs/>
          <w:smallCaps/>
        </w:rPr>
        <w:t xml:space="preserve">793022-7 </w:t>
      </w:r>
      <w:r w:rsidR="00C74542" w:rsidRPr="00C74542">
        <w:rPr>
          <w:b/>
          <w:bCs/>
          <w:smallCaps/>
        </w:rPr>
        <w:t xml:space="preserve">«О внесении изменения </w:t>
      </w:r>
    </w:p>
    <w:p w:rsidR="00C74542" w:rsidRDefault="00C74542" w:rsidP="00074049">
      <w:pPr>
        <w:spacing w:line="360" w:lineRule="auto"/>
        <w:jc w:val="center"/>
        <w:rPr>
          <w:b/>
          <w:bCs/>
          <w:smallCaps/>
        </w:rPr>
      </w:pPr>
      <w:r w:rsidRPr="00C74542">
        <w:rPr>
          <w:b/>
          <w:bCs/>
          <w:smallCaps/>
        </w:rPr>
        <w:t>в статью 34 Закона Российской Федерации «О государственных гарантиях</w:t>
      </w:r>
    </w:p>
    <w:p w:rsidR="00C74542" w:rsidRDefault="00C74542" w:rsidP="00074049">
      <w:pPr>
        <w:spacing w:line="360" w:lineRule="auto"/>
        <w:jc w:val="center"/>
        <w:rPr>
          <w:b/>
          <w:bCs/>
          <w:smallCaps/>
        </w:rPr>
      </w:pPr>
      <w:r w:rsidRPr="00C74542">
        <w:rPr>
          <w:b/>
          <w:bCs/>
          <w:smallCaps/>
        </w:rPr>
        <w:t xml:space="preserve">и компенсациях для лиц, работающих и проживающих в районах Крайнего Севера и приравненных к ним местностях» (в части уточнения категории пенсионеров, имеющих право на компенсацию расходов на оплату </w:t>
      </w:r>
    </w:p>
    <w:p w:rsidR="00074049" w:rsidRPr="00A24BA1" w:rsidRDefault="00C74542" w:rsidP="00074049">
      <w:pPr>
        <w:spacing w:line="360" w:lineRule="auto"/>
        <w:jc w:val="center"/>
        <w:rPr>
          <w:b/>
          <w:bCs/>
          <w:smallCaps/>
        </w:rPr>
      </w:pPr>
      <w:r w:rsidRPr="00C74542">
        <w:rPr>
          <w:b/>
          <w:bCs/>
          <w:smallCaps/>
        </w:rPr>
        <w:t xml:space="preserve">стоимости проезда к месту отдыха и обратно) 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Pr="00C74542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C74542" w:rsidRPr="00C74542">
        <w:rPr>
          <w:bCs/>
        </w:rPr>
        <w:t>793022-7 «О внесении изменения в статью 34 Закона Российской Федерации «О государственных гарантиях и компенсациях для лиц, работающих и проживающих в районах Крайнего Севера и приравненных к ним местностях» (в части уточнения категории пенсионеров, имеющих право на компенсацию расходов на оплату стоимости проезда к месту отдыха и обратно)</w:t>
      </w:r>
      <w:r w:rsidR="00C74542">
        <w:rPr>
          <w:bCs/>
        </w:rPr>
        <w:t>, внесенный</w:t>
      </w:r>
      <w:r w:rsidR="00C74542" w:rsidRPr="00C74542">
        <w:rPr>
          <w:bCs/>
        </w:rPr>
        <w:t xml:space="preserve"> депутат</w:t>
      </w:r>
      <w:r w:rsidR="00C74542">
        <w:rPr>
          <w:bCs/>
        </w:rPr>
        <w:t>ами</w:t>
      </w:r>
      <w:r w:rsidR="00C74542" w:rsidRPr="00C74542">
        <w:rPr>
          <w:bCs/>
        </w:rPr>
        <w:t xml:space="preserve"> Государственной Думы </w:t>
      </w:r>
      <w:proofErr w:type="spellStart"/>
      <w:r w:rsidR="00C74542" w:rsidRPr="00C74542">
        <w:rPr>
          <w:bCs/>
        </w:rPr>
        <w:t>Н.М.Харитонов</w:t>
      </w:r>
      <w:r w:rsidR="00C74542">
        <w:rPr>
          <w:bCs/>
        </w:rPr>
        <w:t>ым</w:t>
      </w:r>
      <w:proofErr w:type="spellEnd"/>
      <w:r w:rsidR="00C74542" w:rsidRPr="00C74542">
        <w:rPr>
          <w:bCs/>
        </w:rPr>
        <w:t xml:space="preserve">, </w:t>
      </w:r>
      <w:proofErr w:type="spellStart"/>
      <w:r w:rsidR="00C74542" w:rsidRPr="00C74542">
        <w:rPr>
          <w:bCs/>
        </w:rPr>
        <w:t>В.Г.Поздняков</w:t>
      </w:r>
      <w:r w:rsidR="00C74542">
        <w:rPr>
          <w:bCs/>
        </w:rPr>
        <w:t>ым</w:t>
      </w:r>
      <w:proofErr w:type="spellEnd"/>
      <w:r w:rsidR="00C74542" w:rsidRPr="00C74542">
        <w:rPr>
          <w:bCs/>
        </w:rPr>
        <w:t xml:space="preserve">, </w:t>
      </w:r>
      <w:proofErr w:type="spellStart"/>
      <w:r w:rsidR="00C74542" w:rsidRPr="00C74542">
        <w:rPr>
          <w:bCs/>
        </w:rPr>
        <w:t>А.В.Корниенко</w:t>
      </w:r>
      <w:proofErr w:type="spellEnd"/>
      <w:r w:rsidR="00C74542" w:rsidRPr="00C74542">
        <w:rPr>
          <w:bCs/>
        </w:rPr>
        <w:t xml:space="preserve">, </w:t>
      </w:r>
      <w:proofErr w:type="spellStart"/>
      <w:r w:rsidR="00C74542" w:rsidRPr="00C74542">
        <w:rPr>
          <w:bCs/>
        </w:rPr>
        <w:t>М.В.Щапов</w:t>
      </w:r>
      <w:r w:rsidR="00C74542">
        <w:rPr>
          <w:bCs/>
        </w:rPr>
        <w:t>ым</w:t>
      </w:r>
      <w:proofErr w:type="spellEnd"/>
      <w:r w:rsidR="00C74542" w:rsidRPr="00C74542">
        <w:rPr>
          <w:bCs/>
        </w:rPr>
        <w:t>, член</w:t>
      </w:r>
      <w:r w:rsidR="00C74542">
        <w:rPr>
          <w:bCs/>
        </w:rPr>
        <w:t>ом</w:t>
      </w:r>
      <w:r w:rsidR="00C74542" w:rsidRPr="00C74542">
        <w:rPr>
          <w:bCs/>
        </w:rPr>
        <w:t xml:space="preserve"> Совета Федерации </w:t>
      </w:r>
      <w:proofErr w:type="spellStart"/>
      <w:r w:rsidR="00C74542" w:rsidRPr="00C74542">
        <w:rPr>
          <w:bCs/>
        </w:rPr>
        <w:t>Т.А.Кусайко</w:t>
      </w:r>
      <w:proofErr w:type="spellEnd"/>
      <w:r w:rsidR="00C74542">
        <w:rPr>
          <w:bCs/>
        </w:rPr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C74542">
        <w:t xml:space="preserve"> региональной политике и проблемам Севера и Дальнего Востока.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  <w:bookmarkStart w:id="0" w:name="_GoBack"/>
      <w:bookmarkEnd w:id="0"/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C74542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ГС № </w:t>
      </w:r>
      <w:r w:rsidR="00C74542">
        <w:rPr>
          <w:i/>
        </w:rPr>
        <w:t>340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4542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7F443C"/>
    <w:rsid w:val="008209F0"/>
    <w:rsid w:val="00A237B1"/>
    <w:rsid w:val="00A80E88"/>
    <w:rsid w:val="00C74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4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2019-11-21T06:15:00Z</dcterms:created>
  <dcterms:modified xsi:type="dcterms:W3CDTF">2019-11-21T06:19:00Z</dcterms:modified>
</cp:coreProperties>
</file>