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B5659F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О проекте закона Республики Саха (Якутия) «О внесении изменений</w:t>
      </w: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 xml:space="preserve">в статьи 1 и 2 Закона Республики Саха (Якутия) «Об установлении дополнительных ограничений времени, условий и мест розничной </w:t>
      </w:r>
    </w:p>
    <w:p w:rsidR="00DB07C6" w:rsidRP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продажи алкогольной продукции в Республике Саха (Якутия)»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DB07C6" w:rsidRPr="00DB07C6" w:rsidRDefault="00166AA0" w:rsidP="00DB07C6">
      <w:pPr>
        <w:spacing w:line="360" w:lineRule="auto"/>
        <w:ind w:firstLine="709"/>
        <w:jc w:val="both"/>
        <w:rPr>
          <w:bCs/>
        </w:rPr>
      </w:pPr>
      <w:r>
        <w:t>1.</w:t>
      </w:r>
      <w:r w:rsidRPr="00DB07C6">
        <w:t xml:space="preserve"> </w:t>
      </w:r>
      <w:r w:rsidR="00DB07C6" w:rsidRPr="00DB07C6">
        <w:rPr>
          <w:bCs/>
        </w:rPr>
        <w:t>О</w:t>
      </w:r>
      <w:r w:rsidR="00DB07C6">
        <w:rPr>
          <w:bCs/>
        </w:rPr>
        <w:t>тклонить</w:t>
      </w:r>
      <w:r w:rsidR="00DB07C6" w:rsidRPr="00DB07C6">
        <w:rPr>
          <w:bCs/>
        </w:rPr>
        <w:t xml:space="preserve"> проект закона Республики Саха (Якутия) «О внесении изменений в статьи 1 и 2 Закона Республики Саха (Якутия) «Об установлении дополнительных ограничений времени, условий и мест розничной продажи алкогольной продукции в Республике Саха (Якутия)»</w:t>
      </w:r>
      <w:r w:rsidR="00DB07C6">
        <w:rPr>
          <w:bCs/>
        </w:rPr>
        <w:t xml:space="preserve">, внесенный народным депутатом Республики Саха (Якутия) </w:t>
      </w:r>
      <w:proofErr w:type="spellStart"/>
      <w:r w:rsidR="00DB07C6">
        <w:rPr>
          <w:bCs/>
        </w:rPr>
        <w:t>В.Н.Федоровым</w:t>
      </w:r>
      <w:proofErr w:type="spellEnd"/>
      <w:r w:rsidR="00DB07C6">
        <w:rPr>
          <w:bCs/>
        </w:rPr>
        <w:t>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DB07C6">
        <w:t xml:space="preserve">Направить </w:t>
      </w:r>
      <w:r w:rsidRPr="00993EA5">
        <w:t xml:space="preserve">настоящее постановление </w:t>
      </w:r>
      <w:r w:rsidR="00DB07C6">
        <w:t xml:space="preserve">народному депутату Республики Саха (Якутия) </w:t>
      </w:r>
      <w:proofErr w:type="spellStart"/>
      <w:r w:rsidR="00DB07C6">
        <w:t>В.Н.Федорову</w:t>
      </w:r>
      <w:proofErr w:type="spellEnd"/>
      <w:r w:rsidRPr="00993EA5">
        <w:t>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B5659F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B5659F">
        <w:rPr>
          <w:i/>
        </w:rPr>
        <w:t>367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07C6"/>
    <w:rsid w:val="0003475D"/>
    <w:rsid w:val="00067523"/>
    <w:rsid w:val="001369BA"/>
    <w:rsid w:val="00166AA0"/>
    <w:rsid w:val="00172110"/>
    <w:rsid w:val="001D73C2"/>
    <w:rsid w:val="0026222D"/>
    <w:rsid w:val="002E1C0C"/>
    <w:rsid w:val="004C7741"/>
    <w:rsid w:val="004C7798"/>
    <w:rsid w:val="005A1EBF"/>
    <w:rsid w:val="00637FFD"/>
    <w:rsid w:val="0070788D"/>
    <w:rsid w:val="00723338"/>
    <w:rsid w:val="007B68F8"/>
    <w:rsid w:val="008209F0"/>
    <w:rsid w:val="00977EEA"/>
    <w:rsid w:val="00A237B1"/>
    <w:rsid w:val="00A80E88"/>
    <w:rsid w:val="00B242E9"/>
    <w:rsid w:val="00B515D5"/>
    <w:rsid w:val="00B5659F"/>
    <w:rsid w:val="00CD787E"/>
    <w:rsid w:val="00D942F4"/>
    <w:rsid w:val="00DB07C6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B07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customStyle="1" w:styleId="30">
    <w:name w:val="Заголовок 3 Знак"/>
    <w:link w:val="3"/>
    <w:semiHidden/>
    <w:rsid w:val="00DB07C6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2019-04-22T02:35:00Z</cp:lastPrinted>
  <dcterms:created xsi:type="dcterms:W3CDTF">2019-12-11T06:49:00Z</dcterms:created>
  <dcterms:modified xsi:type="dcterms:W3CDTF">2019-12-12T08:23:00Z</dcterms:modified>
</cp:coreProperties>
</file>