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537A2B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537A2B" w:rsidRDefault="00B13266" w:rsidP="00B1326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537A2B" w:rsidRPr="00537A2B">
        <w:rPr>
          <w:b/>
          <w:bCs/>
          <w:smallCaps/>
        </w:rPr>
        <w:t>811008-7 «О внесении изменений</w:t>
      </w:r>
    </w:p>
    <w:p w:rsidR="00537A2B" w:rsidRDefault="00537A2B" w:rsidP="00B13266">
      <w:pPr>
        <w:spacing w:line="360" w:lineRule="auto"/>
        <w:jc w:val="center"/>
        <w:rPr>
          <w:b/>
          <w:bCs/>
          <w:smallCaps/>
        </w:rPr>
      </w:pPr>
      <w:r w:rsidRPr="00537A2B">
        <w:rPr>
          <w:b/>
          <w:bCs/>
          <w:smallCaps/>
        </w:rPr>
        <w:t>в Федеральный закон «Об электроэнергетике» в части исключения</w:t>
      </w:r>
    </w:p>
    <w:p w:rsidR="00537A2B" w:rsidRDefault="00537A2B" w:rsidP="00B13266">
      <w:pPr>
        <w:spacing w:line="360" w:lineRule="auto"/>
        <w:jc w:val="center"/>
        <w:rPr>
          <w:b/>
          <w:bCs/>
          <w:smallCaps/>
        </w:rPr>
      </w:pPr>
      <w:r w:rsidRPr="00537A2B">
        <w:rPr>
          <w:b/>
          <w:bCs/>
          <w:smallCaps/>
        </w:rPr>
        <w:t xml:space="preserve">мер поддержки производства электрической энергии </w:t>
      </w:r>
    </w:p>
    <w:p w:rsidR="00B13266" w:rsidRPr="00A24BA1" w:rsidRDefault="00537A2B" w:rsidP="00B13266">
      <w:pPr>
        <w:spacing w:line="360" w:lineRule="auto"/>
        <w:jc w:val="center"/>
        <w:rPr>
          <w:b/>
          <w:bCs/>
          <w:smallCaps/>
        </w:rPr>
      </w:pPr>
      <w:r w:rsidRPr="00537A2B">
        <w:rPr>
          <w:b/>
          <w:bCs/>
          <w:smallCaps/>
        </w:rPr>
        <w:t>с использованием</w:t>
      </w:r>
      <w:r>
        <w:rPr>
          <w:b/>
          <w:bCs/>
          <w:smallCaps/>
        </w:rPr>
        <w:t xml:space="preserve"> </w:t>
      </w:r>
      <w:r w:rsidRPr="00537A2B">
        <w:rPr>
          <w:b/>
          <w:bCs/>
          <w:smallCaps/>
        </w:rPr>
        <w:t xml:space="preserve">торфа в качестве топлива» 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B1326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13266" w:rsidRDefault="00B13266" w:rsidP="00B13266">
      <w:pPr>
        <w:spacing w:line="360" w:lineRule="auto"/>
        <w:ind w:firstLine="709"/>
        <w:jc w:val="both"/>
      </w:pPr>
      <w:r>
        <w:t xml:space="preserve">1. Поддержать проект федерального закона № </w:t>
      </w:r>
      <w:r w:rsidR="00537A2B" w:rsidRPr="00537A2B">
        <w:rPr>
          <w:bCs/>
        </w:rPr>
        <w:t>811008-7 «О внесении изменений в Федеральный закон «Об электроэнергетике» в части исключения мер поддержки производства электрической энергии с использованием торфа в качестве топлива»</w:t>
      </w:r>
      <w:r w:rsidR="00537A2B">
        <w:rPr>
          <w:bCs/>
        </w:rPr>
        <w:t>, внесенный</w:t>
      </w:r>
      <w:r w:rsidR="00537A2B" w:rsidRPr="00537A2B">
        <w:rPr>
          <w:bCs/>
        </w:rPr>
        <w:t xml:space="preserve"> Правительство</w:t>
      </w:r>
      <w:r w:rsidR="00537A2B">
        <w:rPr>
          <w:bCs/>
        </w:rPr>
        <w:t>м</w:t>
      </w:r>
      <w:r w:rsidR="00537A2B" w:rsidRPr="00537A2B">
        <w:rPr>
          <w:bCs/>
        </w:rPr>
        <w:t xml:space="preserve"> Российской Федерации</w:t>
      </w:r>
      <w:r w:rsidR="00537A2B">
        <w:rPr>
          <w:bCs/>
        </w:rPr>
        <w:t>.</w:t>
      </w:r>
    </w:p>
    <w:p w:rsidR="00B13266" w:rsidRPr="00993EA5" w:rsidRDefault="00B13266" w:rsidP="00B13266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Направить настоящее постановление в Комитет Государственной Думы Федерального Собрания Российской Федерации по</w:t>
      </w:r>
      <w:r w:rsidR="00537A2B">
        <w:t xml:space="preserve"> энергетике.</w:t>
      </w:r>
    </w:p>
    <w:p w:rsidR="00B13266" w:rsidRDefault="00B13266" w:rsidP="00B13266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 w:rsidR="006B2984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537A2B">
        <w:rPr>
          <w:i/>
        </w:rPr>
        <w:t>12 декабря 2019 года</w:t>
      </w:r>
    </w:p>
    <w:p w:rsidR="00B13266" w:rsidRDefault="00B13266" w:rsidP="00D16B9A">
      <w:pPr>
        <w:spacing w:line="360" w:lineRule="auto"/>
        <w:jc w:val="both"/>
      </w:pPr>
      <w:r>
        <w:rPr>
          <w:i/>
        </w:rPr>
        <w:t xml:space="preserve"> </w:t>
      </w:r>
      <w:r>
        <w:rPr>
          <w:i/>
        </w:rPr>
        <w:tab/>
        <w:t xml:space="preserve">   ГС № </w:t>
      </w:r>
      <w:r w:rsidR="00537A2B">
        <w:rPr>
          <w:i/>
        </w:rPr>
        <w:t>378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7A2B"/>
    <w:rsid w:val="0003475D"/>
    <w:rsid w:val="00067523"/>
    <w:rsid w:val="001369BA"/>
    <w:rsid w:val="001D73C2"/>
    <w:rsid w:val="0026222D"/>
    <w:rsid w:val="002E1C0C"/>
    <w:rsid w:val="004C7741"/>
    <w:rsid w:val="004C7798"/>
    <w:rsid w:val="00537A2B"/>
    <w:rsid w:val="005A1EBF"/>
    <w:rsid w:val="00637FFD"/>
    <w:rsid w:val="006B2984"/>
    <w:rsid w:val="0070788D"/>
    <w:rsid w:val="00723338"/>
    <w:rsid w:val="007B68F8"/>
    <w:rsid w:val="008209F0"/>
    <w:rsid w:val="00977EEA"/>
    <w:rsid w:val="00A237B1"/>
    <w:rsid w:val="00A80E88"/>
    <w:rsid w:val="00B13266"/>
    <w:rsid w:val="00B242E9"/>
    <w:rsid w:val="00B515D5"/>
    <w:rsid w:val="00CD787E"/>
    <w:rsid w:val="00D16B9A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3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2019-12-12T09:50:00Z</cp:lastPrinted>
  <dcterms:created xsi:type="dcterms:W3CDTF">2019-12-12T09:46:00Z</dcterms:created>
  <dcterms:modified xsi:type="dcterms:W3CDTF">2019-12-12T09:50:00Z</dcterms:modified>
</cp:coreProperties>
</file>