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E30EDD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806976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806976" w:rsidRPr="00806976">
        <w:rPr>
          <w:b/>
          <w:bCs/>
          <w:smallCaps/>
        </w:rPr>
        <w:t xml:space="preserve">834162-7 «О внесении изменения </w:t>
      </w:r>
    </w:p>
    <w:p w:rsidR="00B13266" w:rsidRPr="00A24BA1" w:rsidRDefault="00806976" w:rsidP="00B13266">
      <w:pPr>
        <w:spacing w:line="360" w:lineRule="auto"/>
        <w:jc w:val="center"/>
        <w:rPr>
          <w:b/>
          <w:bCs/>
          <w:smallCaps/>
        </w:rPr>
      </w:pPr>
      <w:r w:rsidRPr="00806976">
        <w:rPr>
          <w:b/>
          <w:bCs/>
          <w:smallCaps/>
        </w:rPr>
        <w:t>в статью 3 Закона Российской Федерации «О языках народов Российской Федерации» (в части определения порядка утверждения алфавитов</w:t>
      </w:r>
      <w:r>
        <w:rPr>
          <w:b/>
          <w:bCs/>
          <w:smallCaps/>
        </w:rPr>
        <w:t xml:space="preserve"> </w:t>
      </w:r>
      <w:r w:rsidRPr="00806976">
        <w:rPr>
          <w:b/>
          <w:bCs/>
          <w:smallCaps/>
        </w:rPr>
        <w:t>и правил орфографии и пунктуации языков коренных малочисленных</w:t>
      </w:r>
      <w:r>
        <w:rPr>
          <w:b/>
          <w:bCs/>
          <w:smallCaps/>
        </w:rPr>
        <w:t xml:space="preserve"> </w:t>
      </w:r>
      <w:r w:rsidRPr="00806976">
        <w:rPr>
          <w:b/>
          <w:bCs/>
          <w:smallCaps/>
        </w:rPr>
        <w:t>народов Российской Федерации)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806976" w:rsidRPr="00806976">
        <w:rPr>
          <w:bCs/>
        </w:rPr>
        <w:t>834162-7 «О внесении изменения в статью 3 Закона Российской Федерации «О языках народов Российской Федерации» (в части определения порядка утверждения алфавитов и правил орфографии и пунктуации языков коренных малочисленных народов Российской Федерации)</w:t>
      </w:r>
      <w:r w:rsidR="00806976">
        <w:rPr>
          <w:bCs/>
        </w:rPr>
        <w:t>, внесенный</w:t>
      </w:r>
      <w:r w:rsidR="00806976" w:rsidRPr="00806976">
        <w:rPr>
          <w:bCs/>
        </w:rPr>
        <w:t xml:space="preserve"> </w:t>
      </w:r>
      <w:r w:rsidR="00806976">
        <w:rPr>
          <w:bCs/>
        </w:rPr>
        <w:t xml:space="preserve">депутатами </w:t>
      </w:r>
      <w:r w:rsidR="00806976" w:rsidRPr="00806976">
        <w:rPr>
          <w:bCs/>
        </w:rPr>
        <w:t xml:space="preserve">Государственной Думы </w:t>
      </w:r>
      <w:proofErr w:type="spellStart"/>
      <w:r w:rsidR="00806976" w:rsidRPr="00806976">
        <w:rPr>
          <w:bCs/>
        </w:rPr>
        <w:t>И.И.Гильмутдинов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В.Ф.Рашкин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А.В.Терентьев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Ш.Ю.Саралиев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Р.И.Бальбек</w:t>
      </w:r>
      <w:r w:rsidR="00806976">
        <w:rPr>
          <w:bCs/>
        </w:rPr>
        <w:t>ом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Г.П.Ледков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А.А.Крав</w:t>
      </w:r>
      <w:bookmarkStart w:id="0" w:name="_GoBack"/>
      <w:bookmarkEnd w:id="0"/>
      <w:r w:rsidR="00806976" w:rsidRPr="00806976">
        <w:rPr>
          <w:bCs/>
        </w:rPr>
        <w:t>ц</w:t>
      </w:r>
      <w:r w:rsidR="00806976">
        <w:rPr>
          <w:bCs/>
        </w:rPr>
        <w:t>ом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Е.В.Бондаренко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А.Ш.Догаев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В.В.Зобнев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Н.И.Борцов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А.Е.Карпов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З.Я.Рахматуллин</w:t>
      </w:r>
      <w:r w:rsidR="00806976">
        <w:rPr>
          <w:bCs/>
        </w:rPr>
        <w:t>ой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А.А.Харсиев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А.Б.Таймазов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М.Г.Кудрявцев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Б.Х.Сайтиев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А.А.Гетта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А.В.Маграмов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Г.К.Сафаралиев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В.В.Суббот</w:t>
      </w:r>
      <w:r w:rsidR="00806976">
        <w:rPr>
          <w:bCs/>
        </w:rPr>
        <w:t>ом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М.Т.Гаджиев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В.П.Водолацки</w:t>
      </w:r>
      <w:r w:rsidR="00806976">
        <w:rPr>
          <w:bCs/>
        </w:rPr>
        <w:t>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М.М.Бариев</w:t>
      </w:r>
      <w:r w:rsidR="00806976">
        <w:rPr>
          <w:bCs/>
        </w:rPr>
        <w:t>ым</w:t>
      </w:r>
      <w:proofErr w:type="spellEnd"/>
      <w:r w:rsidR="00806976" w:rsidRPr="00806976">
        <w:rPr>
          <w:bCs/>
        </w:rPr>
        <w:t xml:space="preserve">, </w:t>
      </w:r>
      <w:proofErr w:type="spellStart"/>
      <w:r w:rsidR="00806976" w:rsidRPr="00806976">
        <w:rPr>
          <w:bCs/>
        </w:rPr>
        <w:t>С.В.Чижов</w:t>
      </w:r>
      <w:r w:rsidR="00806976">
        <w:rPr>
          <w:bCs/>
        </w:rPr>
        <w:t>ым</w:t>
      </w:r>
      <w:proofErr w:type="spellEnd"/>
      <w:r w:rsidR="00806976">
        <w:rPr>
          <w:bCs/>
        </w:rPr>
        <w:t>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806976">
        <w:t xml:space="preserve"> делам национальностей.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806976">
        <w:rPr>
          <w:i/>
        </w:rPr>
        <w:t xml:space="preserve">12 декабря 2019 года </w:t>
      </w:r>
    </w:p>
    <w:p w:rsidR="00977EEA" w:rsidRPr="00CD787E" w:rsidRDefault="00B13266" w:rsidP="00806976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 ГС № </w:t>
      </w:r>
      <w:r w:rsidR="00806976">
        <w:rPr>
          <w:i/>
        </w:rPr>
        <w:t>383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6976"/>
    <w:rsid w:val="0003475D"/>
    <w:rsid w:val="00067523"/>
    <w:rsid w:val="001369BA"/>
    <w:rsid w:val="001D73C2"/>
    <w:rsid w:val="0026222D"/>
    <w:rsid w:val="002E1C0C"/>
    <w:rsid w:val="004C7741"/>
    <w:rsid w:val="004C7798"/>
    <w:rsid w:val="005A1EBF"/>
    <w:rsid w:val="00637FFD"/>
    <w:rsid w:val="006B2984"/>
    <w:rsid w:val="0070788D"/>
    <w:rsid w:val="00723338"/>
    <w:rsid w:val="007B68F8"/>
    <w:rsid w:val="00806976"/>
    <w:rsid w:val="008209F0"/>
    <w:rsid w:val="00977EEA"/>
    <w:rsid w:val="00A237B1"/>
    <w:rsid w:val="00A80E88"/>
    <w:rsid w:val="00B13266"/>
    <w:rsid w:val="00B242E9"/>
    <w:rsid w:val="00B515D5"/>
    <w:rsid w:val="00CD787E"/>
    <w:rsid w:val="00D16B9A"/>
    <w:rsid w:val="00E30EDD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2019-12-16T00:26:00Z</cp:lastPrinted>
  <dcterms:created xsi:type="dcterms:W3CDTF">2019-12-14T02:10:00Z</dcterms:created>
  <dcterms:modified xsi:type="dcterms:W3CDTF">2019-12-16T00:26:00Z</dcterms:modified>
</cp:coreProperties>
</file>